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44FB" w14:textId="0CD55985" w:rsidR="00AF358F" w:rsidRDefault="00AF358F" w:rsidP="00AF358F">
      <w:pPr>
        <w:pStyle w:val="NKBVKop1"/>
      </w:pPr>
      <w:r>
        <w:t>PVB SKT4</w:t>
      </w:r>
    </w:p>
    <w:tbl>
      <w:tblPr>
        <w:tblStyle w:val="TableNormal1"/>
        <w:tblW w:w="0" w:type="auto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161"/>
        <w:gridCol w:w="2161"/>
        <w:gridCol w:w="2463"/>
      </w:tblGrid>
      <w:tr w:rsidR="00AF358F" w:rsidRPr="003D2F51" w14:paraId="4AC2FB1B" w14:textId="77777777" w:rsidTr="00993B63">
        <w:trPr>
          <w:trHeight w:val="1191"/>
        </w:trPr>
        <w:tc>
          <w:tcPr>
            <w:tcW w:w="9046" w:type="dxa"/>
            <w:gridSpan w:val="4"/>
            <w:tcBorders>
              <w:bottom w:val="nil"/>
            </w:tcBorders>
          </w:tcPr>
          <w:p w14:paraId="71565967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  <w:r w:rsidRPr="00D677F9">
              <w:rPr>
                <w:sz w:val="20"/>
                <w:szCs w:val="20"/>
                <w:lang w:val="nl-NL"/>
              </w:rPr>
              <w:t>Naam cursist:</w:t>
            </w:r>
            <w:r>
              <w:rPr>
                <w:sz w:val="20"/>
                <w:szCs w:val="20"/>
                <w:lang w:val="nl-NL"/>
              </w:rPr>
              <w:t xml:space="preserve">                                                                 </w:t>
            </w:r>
          </w:p>
          <w:p w14:paraId="18B0B530" w14:textId="77777777" w:rsidR="00AF358F" w:rsidRDefault="00AF358F" w:rsidP="00993B63">
            <w:pPr>
              <w:rPr>
                <w:sz w:val="20"/>
                <w:szCs w:val="20"/>
                <w:lang w:val="nl-NL"/>
              </w:rPr>
            </w:pPr>
          </w:p>
          <w:p w14:paraId="4E23B426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  <w:r w:rsidRPr="004040B5">
              <w:rPr>
                <w:sz w:val="20"/>
                <w:szCs w:val="20"/>
                <w:lang w:val="nl-NL"/>
              </w:rPr>
              <w:t>Datum:</w:t>
            </w:r>
          </w:p>
        </w:tc>
      </w:tr>
      <w:tr w:rsidR="00AF358F" w:rsidRPr="003D2F51" w14:paraId="4814F972" w14:textId="77777777" w:rsidTr="00993B63">
        <w:trPr>
          <w:trHeight w:val="788"/>
        </w:trPr>
        <w:tc>
          <w:tcPr>
            <w:tcW w:w="2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282AD4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FFCFB2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Naam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CFC0D8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Lidnummer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D260EDC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Handtekening voor akkoord</w:t>
            </w:r>
          </w:p>
        </w:tc>
      </w:tr>
      <w:tr w:rsidR="00AF358F" w:rsidRPr="003D2F51" w14:paraId="3AB96674" w14:textId="77777777" w:rsidTr="00993B63">
        <w:trPr>
          <w:trHeight w:val="626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56FD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Beoordelaar</w:t>
            </w:r>
            <w:r w:rsidRPr="003D2F51">
              <w:rPr>
                <w:sz w:val="20"/>
                <w:szCs w:val="20"/>
              </w:rPr>
              <w:t xml:space="preserve"> 1: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1A2D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0A43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B84FB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69528044" w14:textId="77777777" w:rsidTr="00993B63">
        <w:trPr>
          <w:trHeight w:val="626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EBD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Beoordelaar</w:t>
            </w:r>
            <w:r w:rsidRPr="003D2F51">
              <w:rPr>
                <w:sz w:val="20"/>
                <w:szCs w:val="20"/>
              </w:rPr>
              <w:t xml:space="preserve"> 2: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C742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E65A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C717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71A06CBD" w14:textId="77777777" w:rsidTr="00993B63">
        <w:trPr>
          <w:trHeight w:val="626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9269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Cursist</w:t>
            </w:r>
            <w:r w:rsidRPr="003D2F51">
              <w:rPr>
                <w:sz w:val="20"/>
                <w:szCs w:val="20"/>
              </w:rPr>
              <w:t>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A96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187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56DC2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627FC416" w14:textId="77777777" w:rsidTr="00993B63">
        <w:trPr>
          <w:trHeight w:val="1086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787085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Gedragsindicator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815A7C" w14:textId="77777777" w:rsidR="00AF358F" w:rsidRPr="00D677F9" w:rsidRDefault="00AF358F" w:rsidP="00993B63">
            <w:pPr>
              <w:rPr>
                <w:sz w:val="20"/>
                <w:szCs w:val="20"/>
                <w:lang w:val="nl-NL"/>
              </w:rPr>
            </w:pPr>
            <w:r w:rsidRPr="00D677F9">
              <w:rPr>
                <w:sz w:val="20"/>
                <w:szCs w:val="20"/>
                <w:lang w:val="nl-NL"/>
              </w:rPr>
              <w:t>Beheersingsniveau op basis van het bewijs in het porfolio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791B6A" w14:textId="77777777" w:rsidR="00AF358F" w:rsidRPr="00D677F9" w:rsidRDefault="00AF358F" w:rsidP="00993B63">
            <w:pPr>
              <w:rPr>
                <w:sz w:val="20"/>
                <w:szCs w:val="20"/>
                <w:lang w:val="nl-NL"/>
              </w:rPr>
            </w:pPr>
            <w:r w:rsidRPr="00D677F9">
              <w:rPr>
                <w:sz w:val="20"/>
                <w:szCs w:val="20"/>
                <w:lang w:val="nl-NL"/>
              </w:rPr>
              <w:t>Beheersingsniveau op basis van het bewijs in het CGI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31D9F94" w14:textId="77777777" w:rsidR="00AF358F" w:rsidRPr="00D677F9" w:rsidRDefault="00AF358F" w:rsidP="00993B63">
            <w:pPr>
              <w:rPr>
                <w:sz w:val="20"/>
                <w:szCs w:val="20"/>
              </w:rPr>
            </w:pPr>
            <w:r w:rsidRPr="00D677F9">
              <w:rPr>
                <w:sz w:val="20"/>
                <w:szCs w:val="20"/>
              </w:rPr>
              <w:t>Toelichting</w:t>
            </w:r>
          </w:p>
        </w:tc>
      </w:tr>
      <w:tr w:rsidR="00AF358F" w:rsidRPr="003D2F51" w14:paraId="5C0D9DA4" w14:textId="77777777" w:rsidTr="00993B63">
        <w:trPr>
          <w:trHeight w:val="1187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593B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Methodisch handelen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1316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06FD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63E323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56F345E0" w14:textId="77777777" w:rsidTr="00993B63">
        <w:trPr>
          <w:trHeight w:val="1225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3F3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Probleemoplossend vermogen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DCCF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DF7F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nil"/>
              <w:left w:val="single" w:sz="4" w:space="0" w:color="000000"/>
            </w:tcBorders>
          </w:tcPr>
          <w:p w14:paraId="2306CD00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057C533D" w14:textId="77777777" w:rsidTr="00993B63">
        <w:trPr>
          <w:trHeight w:val="1177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8A26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Samenwerken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C399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9EB9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nil"/>
              <w:left w:val="single" w:sz="4" w:space="0" w:color="000000"/>
            </w:tcBorders>
          </w:tcPr>
          <w:p w14:paraId="76FDE663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67A80B53" w14:textId="77777777" w:rsidTr="00993B63">
        <w:trPr>
          <w:trHeight w:val="1174"/>
        </w:trPr>
        <w:tc>
          <w:tcPr>
            <w:tcW w:w="2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F499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Communiceren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5638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6482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nil"/>
              <w:left w:val="single" w:sz="4" w:space="0" w:color="000000"/>
            </w:tcBorders>
          </w:tcPr>
          <w:p w14:paraId="735D919C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  <w:tr w:rsidR="00AF358F" w:rsidRPr="003D2F51" w14:paraId="756D41ED" w14:textId="77777777" w:rsidTr="00993B63">
        <w:trPr>
          <w:trHeight w:val="1235"/>
        </w:trPr>
        <w:tc>
          <w:tcPr>
            <w:tcW w:w="2261" w:type="dxa"/>
            <w:tcBorders>
              <w:top w:val="single" w:sz="4" w:space="0" w:color="000000"/>
              <w:right w:val="single" w:sz="4" w:space="0" w:color="000000"/>
            </w:tcBorders>
          </w:tcPr>
          <w:p w14:paraId="34C76085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Lerend vermogen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EA156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043FA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nil"/>
              <w:left w:val="single" w:sz="4" w:space="0" w:color="000000"/>
            </w:tcBorders>
          </w:tcPr>
          <w:p w14:paraId="2C0C783B" w14:textId="77777777" w:rsidR="00AF358F" w:rsidRPr="003D2F51" w:rsidRDefault="00AF358F" w:rsidP="00993B63">
            <w:pPr>
              <w:rPr>
                <w:sz w:val="20"/>
                <w:szCs w:val="20"/>
              </w:rPr>
            </w:pPr>
          </w:p>
        </w:tc>
      </w:tr>
    </w:tbl>
    <w:p w14:paraId="7B8720C6" w14:textId="77777777" w:rsidR="00AF358F" w:rsidRDefault="00AF358F" w:rsidP="00AF358F">
      <w:pPr>
        <w:rPr>
          <w:sz w:val="20"/>
          <w:szCs w:val="20"/>
        </w:rPr>
      </w:pPr>
    </w:p>
    <w:p w14:paraId="0A01398E" w14:textId="77777777" w:rsidR="00AF358F" w:rsidRDefault="00AF358F" w:rsidP="00AF358F">
      <w:pPr>
        <w:rPr>
          <w:sz w:val="20"/>
          <w:szCs w:val="20"/>
        </w:rPr>
      </w:pPr>
    </w:p>
    <w:tbl>
      <w:tblPr>
        <w:tblStyle w:val="TableNormal1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4765"/>
      </w:tblGrid>
      <w:tr w:rsidR="00AF358F" w:rsidRPr="003D2F51" w14:paraId="4938B88E" w14:textId="77777777" w:rsidTr="00993B63">
        <w:trPr>
          <w:trHeight w:val="315"/>
        </w:trPr>
        <w:tc>
          <w:tcPr>
            <w:tcW w:w="9206" w:type="dxa"/>
            <w:gridSpan w:val="2"/>
            <w:shd w:val="clear" w:color="auto" w:fill="D9D9D9" w:themeFill="background1" w:themeFillShade="D9"/>
          </w:tcPr>
          <w:p w14:paraId="6C09A62B" w14:textId="77777777" w:rsidR="00AF358F" w:rsidRPr="003D2F51" w:rsidRDefault="00AF358F" w:rsidP="00993B63">
            <w:pPr>
              <w:rPr>
                <w:sz w:val="20"/>
                <w:szCs w:val="20"/>
              </w:rPr>
            </w:pPr>
            <w:r w:rsidRPr="003D2F51">
              <w:rPr>
                <w:sz w:val="20"/>
                <w:szCs w:val="20"/>
              </w:rPr>
              <w:t>Algemene opmerkingen</w:t>
            </w:r>
          </w:p>
        </w:tc>
      </w:tr>
      <w:tr w:rsidR="00AF358F" w:rsidRPr="003D2F51" w14:paraId="2DC690E4" w14:textId="77777777" w:rsidTr="00993B63">
        <w:trPr>
          <w:trHeight w:val="633"/>
        </w:trPr>
        <w:tc>
          <w:tcPr>
            <w:tcW w:w="9206" w:type="dxa"/>
            <w:gridSpan w:val="2"/>
            <w:tcBorders>
              <w:bottom w:val="single" w:sz="4" w:space="0" w:color="000000"/>
            </w:tcBorders>
          </w:tcPr>
          <w:p w14:paraId="200D0005" w14:textId="77777777" w:rsidR="00AF358F" w:rsidRPr="00D677F9" w:rsidRDefault="00AF358F" w:rsidP="00993B63">
            <w:pPr>
              <w:rPr>
                <w:sz w:val="20"/>
                <w:szCs w:val="20"/>
                <w:lang w:val="nl-NL"/>
              </w:rPr>
            </w:pPr>
            <w:r w:rsidRPr="00D677F9">
              <w:rPr>
                <w:sz w:val="20"/>
                <w:szCs w:val="20"/>
                <w:lang w:val="nl-NL"/>
              </w:rPr>
              <w:t>Wat is het niveau van de cursist in relatie tot de te behalen kerntaken? Op welke gedragsindicatoren loopt de cursist voor?</w:t>
            </w:r>
            <w:r>
              <w:rPr>
                <w:sz w:val="20"/>
                <w:szCs w:val="20"/>
                <w:lang w:val="nl-NL"/>
              </w:rPr>
              <w:t xml:space="preserve"> </w:t>
            </w:r>
            <w:r w:rsidRPr="00D677F9">
              <w:rPr>
                <w:sz w:val="20"/>
                <w:szCs w:val="20"/>
                <w:lang w:val="nl-NL"/>
              </w:rPr>
              <w:t>Welke gedragsindicatoren zijn aandachtspunten voor de cursist?</w:t>
            </w:r>
          </w:p>
        </w:tc>
      </w:tr>
      <w:tr w:rsidR="00AF358F" w:rsidRPr="003D2F51" w14:paraId="6C5DD492" w14:textId="77777777" w:rsidTr="00993B63">
        <w:trPr>
          <w:trHeight w:val="2497"/>
        </w:trPr>
        <w:tc>
          <w:tcPr>
            <w:tcW w:w="9206" w:type="dxa"/>
            <w:gridSpan w:val="2"/>
            <w:tcBorders>
              <w:top w:val="single" w:sz="4" w:space="0" w:color="000000"/>
            </w:tcBorders>
          </w:tcPr>
          <w:p w14:paraId="35B142D6" w14:textId="77777777" w:rsidR="00AF358F" w:rsidRPr="00D677F9" w:rsidRDefault="00AF358F" w:rsidP="00993B63">
            <w:pPr>
              <w:rPr>
                <w:sz w:val="20"/>
                <w:szCs w:val="20"/>
                <w:lang w:val="nl-NL"/>
              </w:rPr>
            </w:pPr>
          </w:p>
        </w:tc>
      </w:tr>
      <w:tr w:rsidR="00AF358F" w:rsidRPr="003D2F51" w14:paraId="55C7E863" w14:textId="77777777" w:rsidTr="00993B63">
        <w:trPr>
          <w:trHeight w:val="858"/>
        </w:trPr>
        <w:tc>
          <w:tcPr>
            <w:tcW w:w="4441" w:type="dxa"/>
            <w:shd w:val="clear" w:color="auto" w:fill="D9D9D9" w:themeFill="background1" w:themeFillShade="D9"/>
          </w:tcPr>
          <w:p w14:paraId="66B0D428" w14:textId="77777777" w:rsidR="00AF358F" w:rsidRPr="003D2F51" w:rsidRDefault="00AF358F" w:rsidP="00993B63">
            <w:pPr>
              <w:rPr>
                <w:sz w:val="20"/>
                <w:szCs w:val="20"/>
                <w:lang w:val="nl-NL"/>
              </w:rPr>
            </w:pPr>
            <w:r w:rsidRPr="003D2F51">
              <w:rPr>
                <w:sz w:val="20"/>
                <w:szCs w:val="20"/>
                <w:lang w:val="nl-NL"/>
              </w:rPr>
              <w:t>Afspraken t.b.v. reparatie</w:t>
            </w:r>
          </w:p>
          <w:p w14:paraId="28C7EAC2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  <w:r w:rsidRPr="004040B5">
              <w:rPr>
                <w:sz w:val="20"/>
                <w:szCs w:val="20"/>
                <w:lang w:val="nl-NL"/>
              </w:rPr>
              <w:t>Wat moet gerepareerd worden om een voldoende te halen.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885E15B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  <w:r w:rsidRPr="004040B5">
              <w:rPr>
                <w:sz w:val="20"/>
                <w:szCs w:val="20"/>
                <w:lang w:val="nl-NL"/>
              </w:rPr>
              <w:t>Toelichting reparatie</w:t>
            </w:r>
          </w:p>
          <w:p w14:paraId="63232178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  <w:r w:rsidRPr="004040B5">
              <w:rPr>
                <w:sz w:val="20"/>
                <w:szCs w:val="20"/>
                <w:lang w:val="nl-NL"/>
              </w:rPr>
              <w:t>Zijn gevraagde onderdelen gerepareerd?</w:t>
            </w:r>
          </w:p>
        </w:tc>
      </w:tr>
      <w:tr w:rsidR="00AF358F" w:rsidRPr="003D2F51" w14:paraId="0B4FDB55" w14:textId="77777777" w:rsidTr="00993B63">
        <w:trPr>
          <w:trHeight w:val="2641"/>
        </w:trPr>
        <w:tc>
          <w:tcPr>
            <w:tcW w:w="4441" w:type="dxa"/>
          </w:tcPr>
          <w:p w14:paraId="712AF81A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4765" w:type="dxa"/>
          </w:tcPr>
          <w:p w14:paraId="187CEAFE" w14:textId="77777777" w:rsidR="00AF358F" w:rsidRPr="004040B5" w:rsidRDefault="00AF358F" w:rsidP="00993B63">
            <w:pPr>
              <w:rPr>
                <w:sz w:val="20"/>
                <w:szCs w:val="20"/>
                <w:lang w:val="nl-NL"/>
              </w:rPr>
            </w:pPr>
          </w:p>
        </w:tc>
      </w:tr>
    </w:tbl>
    <w:p w14:paraId="119E032E" w14:textId="77777777" w:rsidR="00AF358F" w:rsidRPr="00E027BF" w:rsidRDefault="00AF358F" w:rsidP="00AF358F"/>
    <w:p w14:paraId="66F1E7C5" w14:textId="77777777" w:rsidR="00D5481E" w:rsidRPr="00AF358F" w:rsidRDefault="00D5481E">
      <w:pPr>
        <w:rPr>
          <w:sz w:val="20"/>
          <w:szCs w:val="20"/>
        </w:rPr>
      </w:pPr>
    </w:p>
    <w:sectPr w:rsidR="00D5481E" w:rsidRPr="00AF358F" w:rsidSect="00AF71F4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FF15" w14:textId="77777777" w:rsidR="000A4CAE" w:rsidRDefault="000A4CAE" w:rsidP="00D5481E">
      <w:pPr>
        <w:spacing w:line="240" w:lineRule="auto"/>
      </w:pPr>
      <w:r>
        <w:separator/>
      </w:r>
    </w:p>
  </w:endnote>
  <w:endnote w:type="continuationSeparator" w:id="0">
    <w:p w14:paraId="1A694198" w14:textId="77777777" w:rsidR="000A4CAE" w:rsidRDefault="000A4CAE" w:rsidP="00D54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B3DB" w14:textId="60E963A0" w:rsidR="00AF358F" w:rsidRDefault="00AF358F" w:rsidP="00AF358F">
    <w:pPr>
      <w:pStyle w:val="Voettekst"/>
    </w:pPr>
    <w:r>
      <w:rPr>
        <w:noProof/>
        <w:color w:val="auto"/>
        <w:sz w:val="18"/>
        <w:szCs w:val="18"/>
      </w:rPr>
      <w:drawing>
        <wp:anchor distT="0" distB="0" distL="114300" distR="114300" simplePos="0" relativeHeight="251666944" behindDoc="0" locked="0" layoutInCell="1" allowOverlap="1" wp14:anchorId="3ED0D730" wp14:editId="6CDC2560">
          <wp:simplePos x="0" y="0"/>
          <wp:positionH relativeFrom="column">
            <wp:posOffset>3502025</wp:posOffset>
          </wp:positionH>
          <wp:positionV relativeFrom="paragraph">
            <wp:posOffset>-177165</wp:posOffset>
          </wp:positionV>
          <wp:extent cx="542925" cy="542925"/>
          <wp:effectExtent l="0" t="0" r="9525" b="9525"/>
          <wp:wrapNone/>
          <wp:docPr id="202817116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6017" name="Afbeelding 63036017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auto"/>
        <w:sz w:val="18"/>
        <w:szCs w:val="18"/>
      </w:rPr>
      <w:drawing>
        <wp:anchor distT="0" distB="0" distL="114300" distR="114300" simplePos="0" relativeHeight="251665920" behindDoc="0" locked="0" layoutInCell="1" allowOverlap="1" wp14:anchorId="5492C504" wp14:editId="1D9D0F16">
          <wp:simplePos x="0" y="0"/>
          <wp:positionH relativeFrom="column">
            <wp:posOffset>1952625</wp:posOffset>
          </wp:positionH>
          <wp:positionV relativeFrom="paragraph">
            <wp:posOffset>-181610</wp:posOffset>
          </wp:positionV>
          <wp:extent cx="1386840" cy="504825"/>
          <wp:effectExtent l="0" t="0" r="3810" b="9525"/>
          <wp:wrapNone/>
          <wp:docPr id="24461632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044741" name="Afbeelding 966044741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PVB </w:t>
    </w:r>
    <w:r>
      <w:t xml:space="preserve">SKT4 </w:t>
    </w:r>
    <w:r w:rsidRPr="00AF4051">
      <w:t>versie 1.0</w:t>
    </w:r>
    <w:r w:rsidRPr="00AF4051">
      <w:tab/>
    </w:r>
    <w:r w:rsidRPr="00AF4051">
      <w:tab/>
      <w:t xml:space="preserve">Pagina </w:t>
    </w:r>
    <w:r w:rsidRPr="00AF4051">
      <w:fldChar w:fldCharType="begin"/>
    </w:r>
    <w:r w:rsidRPr="00AF4051">
      <w:instrText xml:space="preserve"> PAGE </w:instrText>
    </w:r>
    <w:r w:rsidRPr="00AF4051">
      <w:fldChar w:fldCharType="separate"/>
    </w:r>
    <w:r>
      <w:t>13</w:t>
    </w:r>
    <w:r w:rsidRPr="00AF405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0B94" w14:textId="77777777" w:rsidR="000A4CAE" w:rsidRDefault="000A4CAE" w:rsidP="00D5481E">
      <w:pPr>
        <w:spacing w:line="240" w:lineRule="auto"/>
      </w:pPr>
      <w:r>
        <w:separator/>
      </w:r>
    </w:p>
  </w:footnote>
  <w:footnote w:type="continuationSeparator" w:id="0">
    <w:p w14:paraId="28574657" w14:textId="77777777" w:rsidR="000A4CAE" w:rsidRDefault="000A4CAE" w:rsidP="00D54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E121" w14:textId="77777777" w:rsidR="00646147" w:rsidRPr="000212DB" w:rsidRDefault="00646147" w:rsidP="00A67E71">
    <w:pPr>
      <w:pStyle w:val="Voettekst"/>
      <w:jc w:val="center"/>
      <w:rPr>
        <w:sz w:val="16"/>
        <w:szCs w:val="16"/>
      </w:rPr>
    </w:pPr>
    <w:r w:rsidRPr="000212DB">
      <w:rPr>
        <w:noProof/>
        <w:sz w:val="16"/>
        <w:szCs w:val="18"/>
      </w:rPr>
      <w:drawing>
        <wp:anchor distT="0" distB="0" distL="114300" distR="114300" simplePos="0" relativeHeight="251663872" behindDoc="0" locked="0" layoutInCell="1" allowOverlap="1" wp14:anchorId="5EB9010D" wp14:editId="6EF3C915">
          <wp:simplePos x="0" y="0"/>
          <wp:positionH relativeFrom="leftMargin">
            <wp:posOffset>6596379</wp:posOffset>
          </wp:positionH>
          <wp:positionV relativeFrom="topMargin">
            <wp:align>bottom</wp:align>
          </wp:positionV>
          <wp:extent cx="631372" cy="631372"/>
          <wp:effectExtent l="0" t="0" r="0" b="0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372" cy="631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D8E12" w14:textId="77777777" w:rsidR="00646147" w:rsidRDefault="00646147" w:rsidP="00646147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778064">
    <w:abstractNumId w:val="1"/>
  </w:num>
  <w:num w:numId="2" w16cid:durableId="57844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8F"/>
    <w:rsid w:val="000212DB"/>
    <w:rsid w:val="000A4CAE"/>
    <w:rsid w:val="00163000"/>
    <w:rsid w:val="00231309"/>
    <w:rsid w:val="00344C12"/>
    <w:rsid w:val="004447C1"/>
    <w:rsid w:val="004750A5"/>
    <w:rsid w:val="004C0C8D"/>
    <w:rsid w:val="004E0BF2"/>
    <w:rsid w:val="005D6C7E"/>
    <w:rsid w:val="00646147"/>
    <w:rsid w:val="006B49B2"/>
    <w:rsid w:val="006E49F2"/>
    <w:rsid w:val="007063B9"/>
    <w:rsid w:val="007218CC"/>
    <w:rsid w:val="00776EAF"/>
    <w:rsid w:val="00800A57"/>
    <w:rsid w:val="00861FEB"/>
    <w:rsid w:val="00867E47"/>
    <w:rsid w:val="0095359C"/>
    <w:rsid w:val="00962CA2"/>
    <w:rsid w:val="00A67E71"/>
    <w:rsid w:val="00AF358F"/>
    <w:rsid w:val="00AF71F4"/>
    <w:rsid w:val="00B36280"/>
    <w:rsid w:val="00BD4581"/>
    <w:rsid w:val="00C92D1C"/>
    <w:rsid w:val="00D5481E"/>
    <w:rsid w:val="00DF6453"/>
    <w:rsid w:val="00E14A79"/>
    <w:rsid w:val="00ED2B46"/>
    <w:rsid w:val="00E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D22FC2"/>
  <w15:chartTrackingRefBased/>
  <w15:docId w15:val="{A4095057-288E-4B19-9C8B-AB5A8358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358F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48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8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48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48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48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48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7063B9"/>
    <w:pPr>
      <w:keepNext w:val="0"/>
      <w:keepLines w:val="0"/>
      <w:spacing w:before="0"/>
    </w:pPr>
    <w:rPr>
      <w:rFonts w:ascii="DINPro-Black" w:eastAsia="Arial" w:hAnsi="DINPro-Black" w:cs="Times New Roman"/>
      <w:b/>
      <w:bCs/>
      <w:color w:val="5BBF21"/>
      <w:sz w:val="36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481E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81E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48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48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48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4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81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8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8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481E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48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481E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8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81E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481E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548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481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548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481E"/>
    <w:rPr>
      <w:rFonts w:ascii="DINPro-Regular" w:hAnsi="DINPro-Regular" w:cs="Arial"/>
      <w:color w:val="000000"/>
    </w:rPr>
  </w:style>
  <w:style w:type="character" w:styleId="Hyperlink">
    <w:name w:val="Hyperlink"/>
    <w:basedOn w:val="Standaardalinea-lettertype"/>
    <w:uiPriority w:val="99"/>
    <w:unhideWhenUsed/>
    <w:rsid w:val="00D548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481E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F358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deMan\OneDrive%20-%20NKBV\Documenten\Aangepaste%20Office-sjablonen\Document_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372C99-C1CD-4C37-9A21-29E12E06763A}"/>
</file>

<file path=customXml/itemProps2.xml><?xml version="1.0" encoding="utf-8"?>
<ds:datastoreItem xmlns:ds="http://schemas.openxmlformats.org/officeDocument/2006/customXml" ds:itemID="{996381A6-E951-4D8B-8295-9D3F48E94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2C9C2-EB1D-46ED-B4F6-3428CB313C2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Document_met logo</Template>
  <TotalTime>2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de Man</dc:creator>
  <cp:keywords/>
  <dc:description/>
  <cp:lastModifiedBy>Lotte de Man</cp:lastModifiedBy>
  <cp:revision>1</cp:revision>
  <dcterms:created xsi:type="dcterms:W3CDTF">2026-07-15T12:25:00Z</dcterms:created>
  <dcterms:modified xsi:type="dcterms:W3CDTF">2026-07-15T12:27:00Z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aa6c3ae2-3d77-48a0-abe3-986ee99ddc2a</vt:lpwstr>
  </property>
  <property fmtid="{D5CDD505-2E9C-101B-9397-08002B2CF9AE}" pid="3" name="ContentTypeId">
    <vt:lpwstr>0x01010092938E0131A38845AB4EE90AAFE2EA9C</vt:lpwstr>
  </property>
  <property fmtid="{D5CDD505-2E9C-101B-9397-08002B2CF9AE}" pid="4" name="MediaServiceImageTags">
    <vt:lpwstr/>
  </property>
</Properties>
</file>